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66C3ECCF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33E5ADDF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8075DC">
        <w:rPr>
          <w:bCs/>
          <w:color w:val="231F20"/>
        </w:rPr>
        <w:t>1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44046112" w14:textId="6CF15429" w:rsidR="00DD62A1" w:rsidRDefault="00DD62A1" w:rsidP="001C6CE9">
      <w:pPr>
        <w:pStyle w:val="Heading2"/>
        <w:tabs>
          <w:tab w:val="left" w:pos="5297"/>
        </w:tabs>
        <w:spacing w:line="244" w:lineRule="exact"/>
        <w:rPr>
          <w:color w:val="231F20"/>
        </w:rPr>
      </w:pPr>
      <w:r w:rsidRPr="000D4B0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Management </w:t>
      </w:r>
      <w:proofErr w:type="spellStart"/>
      <w:r w:rsidR="009855C6">
        <w:rPr>
          <w:color w:val="231F20"/>
        </w:rPr>
        <w:t>s</w:t>
      </w:r>
      <w:r>
        <w:rPr>
          <w:color w:val="231F20"/>
        </w:rPr>
        <w:t>pecialisation</w:t>
      </w:r>
      <w:proofErr w:type="spellEnd"/>
      <w:r w:rsidR="001C6CE9">
        <w:rPr>
          <w:color w:val="231F20"/>
        </w:rPr>
        <w:tab/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0A65E2" w14:paraId="4471AC12" w14:textId="77777777" w:rsidTr="0010218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6FEE39B" w14:textId="2FA6FC32" w:rsidR="000A65E2" w:rsidRPr="002B7812" w:rsidRDefault="000A65E2" w:rsidP="000A65E2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7096D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5B6E9D5B" w14:textId="77777777" w:rsidR="000A65E2" w:rsidRPr="002B7812" w:rsidRDefault="000A65E2" w:rsidP="000A65E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3D97830D" w14:textId="77777777" w:rsidR="000A65E2" w:rsidRPr="002B7812" w:rsidRDefault="000A65E2" w:rsidP="000A65E2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1818ACB2" w14:textId="77777777" w:rsidR="000A65E2" w:rsidRPr="00C26399" w:rsidRDefault="000A65E2" w:rsidP="000A65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ACCT5432</w:t>
            </w:r>
          </w:p>
          <w:p w14:paraId="15CDC49E" w14:textId="05A5D6AD" w:rsidR="000A65E2" w:rsidRPr="00D54217" w:rsidRDefault="000A65E2" w:rsidP="000A65E2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395CC71F" w14:textId="77777777" w:rsidR="000A65E2" w:rsidRPr="00AC288A" w:rsidRDefault="000A65E2" w:rsidP="000A65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MKTG5561</w:t>
            </w:r>
          </w:p>
          <w:p w14:paraId="23CB1152" w14:textId="374FC981" w:rsidR="000A65E2" w:rsidRPr="00EE78D6" w:rsidRDefault="000A65E2" w:rsidP="000A65E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04E21E2B" w14:textId="77777777" w:rsidR="000A65E2" w:rsidRPr="00AC288A" w:rsidRDefault="000A65E2" w:rsidP="000A65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MGMT5507</w:t>
            </w:r>
          </w:p>
          <w:p w14:paraId="631FC60A" w14:textId="71ABFC7C" w:rsidR="000A65E2" w:rsidRPr="00EE78D6" w:rsidRDefault="000A65E2" w:rsidP="000A65E2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AC288A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AC288A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F1F0FE6" w14:textId="77777777" w:rsidR="000A65E2" w:rsidRPr="00AC288A" w:rsidRDefault="000A65E2" w:rsidP="000A65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BUSN5100 or Elective </w:t>
            </w:r>
          </w:p>
          <w:p w14:paraId="14E230AA" w14:textId="45B1C37F" w:rsidR="000A65E2" w:rsidRPr="00EE78D6" w:rsidRDefault="000A65E2" w:rsidP="000A65E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sz w:val="21"/>
                <w:szCs w:val="28"/>
              </w:rPr>
              <w:t>Applied Professional Business</w:t>
            </w:r>
            <w:r w:rsidRPr="00AC288A">
              <w:rPr>
                <w:spacing w:val="-31"/>
                <w:sz w:val="21"/>
                <w:szCs w:val="28"/>
              </w:rPr>
              <w:t xml:space="preserve"> </w:t>
            </w:r>
            <w:r w:rsidRPr="00AC288A">
              <w:rPr>
                <w:sz w:val="21"/>
                <w:szCs w:val="28"/>
              </w:rPr>
              <w:t>Communications</w:t>
            </w:r>
          </w:p>
        </w:tc>
      </w:tr>
      <w:tr w:rsidR="008C2CAA" w14:paraId="47D4A5D7" w14:textId="77777777" w:rsidTr="0010218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7E2FEDC" w14:textId="77777777" w:rsidR="008C2CAA" w:rsidRPr="002B7812" w:rsidRDefault="008C2CAA" w:rsidP="008C2CAA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3A583356" w14:textId="77777777" w:rsidR="008C2CAA" w:rsidRPr="002B7812" w:rsidRDefault="008C2CAA" w:rsidP="008C2CA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0D3EF680" w14:textId="77777777" w:rsidR="008C2CAA" w:rsidRPr="00C26399" w:rsidRDefault="008C2CAA" w:rsidP="008C2C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ECON5541</w:t>
            </w:r>
          </w:p>
          <w:p w14:paraId="3D3F63BE" w14:textId="43834AFE" w:rsidR="008C2CAA" w:rsidRPr="00EE78D6" w:rsidRDefault="008C2CAA" w:rsidP="008C2CA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2E122817" w14:textId="77777777" w:rsidR="008C2CAA" w:rsidRPr="00AC288A" w:rsidRDefault="008C2CAA" w:rsidP="008C2C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MGMT5511</w:t>
            </w:r>
          </w:p>
          <w:p w14:paraId="5CE4C1B0" w14:textId="0998D94B" w:rsidR="008C2CAA" w:rsidRPr="00EE78D6" w:rsidRDefault="008C2CAA" w:rsidP="008C2CAA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497E32B2" w14:textId="77777777" w:rsidR="008C2CAA" w:rsidRPr="00AC288A" w:rsidRDefault="008C2CAA" w:rsidP="008C2C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MGMT5503</w:t>
            </w:r>
          </w:p>
          <w:p w14:paraId="1BDF0322" w14:textId="096BBE5E" w:rsidR="008C2CAA" w:rsidRPr="008B159E" w:rsidRDefault="008C2CAA" w:rsidP="008C2CAA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Management Strategy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2D2E4EF" w14:textId="77777777" w:rsidR="008C2CAA" w:rsidRPr="00AC288A" w:rsidRDefault="008C2CAA" w:rsidP="008C2C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MGMT5508</w:t>
            </w:r>
          </w:p>
          <w:p w14:paraId="58D393A9" w14:textId="0FA56BA2" w:rsidR="008C2CAA" w:rsidRPr="008B159E" w:rsidRDefault="008C2CAA" w:rsidP="008C2CAA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AC288A">
              <w:rPr>
                <w:sz w:val="20"/>
                <w:szCs w:val="20"/>
              </w:rPr>
              <w:t>Organisational</w:t>
            </w:r>
            <w:proofErr w:type="spellEnd"/>
            <w:r w:rsidRPr="00AC288A">
              <w:rPr>
                <w:sz w:val="20"/>
                <w:szCs w:val="20"/>
              </w:rPr>
              <w:t xml:space="preserve"> </w:t>
            </w:r>
            <w:proofErr w:type="spellStart"/>
            <w:r w:rsidRPr="00AC288A">
              <w:rPr>
                <w:sz w:val="20"/>
                <w:szCs w:val="20"/>
              </w:rPr>
              <w:t>Behaviour</w:t>
            </w:r>
            <w:proofErr w:type="spellEnd"/>
            <w:r w:rsidRPr="00AC288A">
              <w:rPr>
                <w:sz w:val="20"/>
                <w:szCs w:val="20"/>
              </w:rPr>
              <w:t xml:space="preserve"> and Leadership</w:t>
            </w:r>
          </w:p>
        </w:tc>
      </w:tr>
      <w:tr w:rsidR="00D77F1E" w14:paraId="749A2D5C" w14:textId="77777777" w:rsidTr="0010218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3EB1514" w14:textId="295E91EE" w:rsidR="00D77F1E" w:rsidRPr="002B7812" w:rsidRDefault="00D77F1E" w:rsidP="00D77F1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7096D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2C94704A" w14:textId="77777777" w:rsidR="00D77F1E" w:rsidRPr="002B7812" w:rsidRDefault="00D77F1E" w:rsidP="00D77F1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3CA1CA20" w14:textId="77777777" w:rsidR="00D77F1E" w:rsidRPr="00C26399" w:rsidRDefault="00D77F1E" w:rsidP="00D77F1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27AB2B66" w14:textId="25D40777" w:rsidR="00D77F1E" w:rsidRPr="00EE78D6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73EA667" w14:textId="779A444E" w:rsidR="00D77F1E" w:rsidRPr="00EE78D6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1F190A7" w14:textId="23CF47DA" w:rsidR="00D77F1E" w:rsidRPr="00EE78D6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F517FA1" w14:textId="03D735D8" w:rsidR="00D77F1E" w:rsidRPr="008B159E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 w:rsidR="009B744B">
              <w:rPr>
                <w:b/>
                <w:sz w:val="20"/>
                <w:szCs w:val="20"/>
              </w:rPr>
              <w:t xml:space="preserve">anagement </w:t>
            </w:r>
            <w:proofErr w:type="spellStart"/>
            <w:r w:rsidR="009B744B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D77F1E" w14:paraId="70C7ABF1" w14:textId="77777777" w:rsidTr="0010218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9CB1596" w14:textId="77777777" w:rsidR="00D77F1E" w:rsidRPr="00983B47" w:rsidRDefault="00D77F1E" w:rsidP="00D77F1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F07FC5F" w14:textId="77777777" w:rsidR="00D77F1E" w:rsidRDefault="00D77F1E" w:rsidP="00D77F1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0479CF57" w14:textId="235B2E78" w:rsidR="00D77F1E" w:rsidRPr="00EE78D6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5B7E0C8" w14:textId="6BBE928D" w:rsidR="00D77F1E" w:rsidRPr="008B159E" w:rsidRDefault="00D77F1E" w:rsidP="00D77F1E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DB69C11" w14:textId="3B3EFB1C" w:rsidR="00D77F1E" w:rsidRPr="00EE78D6" w:rsidRDefault="00D77F1E" w:rsidP="00D77F1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0B527E0" w14:textId="363D72EA" w:rsidR="00D77F1E" w:rsidRPr="00EE78D6" w:rsidRDefault="009B744B" w:rsidP="00D77F1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anagement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6F2C9310" w14:textId="7178BDB1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1411610F" w14:textId="77777777" w:rsidR="00DD62A1" w:rsidRPr="00DD62A1" w:rsidRDefault="00DD62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22C0D1C6" w14:textId="7BB0D484" w:rsidR="004650FD" w:rsidRDefault="0097784B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7CBABBBA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239A2C8A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72E58082">
        <w:rPr>
          <w:sz w:val="18"/>
          <w:szCs w:val="18"/>
        </w:rPr>
        <w:t>Enrol</w:t>
      </w:r>
      <w:proofErr w:type="spellEnd"/>
      <w:r w:rsidR="0089117F" w:rsidRPr="72E58082">
        <w:rPr>
          <w:sz w:val="18"/>
          <w:szCs w:val="18"/>
        </w:rPr>
        <w:t xml:space="preserve"> on </w:t>
      </w:r>
      <w:hyperlink r:id="rId12">
        <w:r w:rsidR="004F19AF" w:rsidRPr="72E58082">
          <w:rPr>
            <w:rStyle w:val="Hyperlink"/>
            <w:sz w:val="18"/>
            <w:szCs w:val="18"/>
          </w:rPr>
          <w:t>S</w:t>
        </w:r>
        <w:r w:rsidR="0089117F" w:rsidRPr="72E58082">
          <w:rPr>
            <w:rStyle w:val="Hyperlink"/>
            <w:sz w:val="18"/>
            <w:szCs w:val="18"/>
          </w:rPr>
          <w:t>tudent</w:t>
        </w:r>
        <w:r w:rsidR="004F19AF" w:rsidRPr="72E58082">
          <w:rPr>
            <w:rStyle w:val="Hyperlink"/>
            <w:sz w:val="18"/>
            <w:szCs w:val="18"/>
          </w:rPr>
          <w:t xml:space="preserve"> </w:t>
        </w:r>
        <w:r w:rsidR="0089117F" w:rsidRPr="72E58082">
          <w:rPr>
            <w:rStyle w:val="Hyperlink"/>
            <w:sz w:val="18"/>
            <w:szCs w:val="18"/>
          </w:rPr>
          <w:t>Connect</w:t>
        </w:r>
      </w:hyperlink>
      <w:r w:rsidR="0089117F" w:rsidRPr="72E58082">
        <w:rPr>
          <w:sz w:val="18"/>
          <w:szCs w:val="18"/>
        </w:rPr>
        <w:t xml:space="preserve"> and plan your timetable on the </w:t>
      </w:r>
      <w:hyperlink r:id="rId13">
        <w:r w:rsidR="0089117F" w:rsidRPr="72E58082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5F17848F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6E6E061B" w14:textId="0560B724" w:rsidR="008C6531" w:rsidRPr="00EE78D6" w:rsidRDefault="002E3539" w:rsidP="0010218F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C27C59C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8075DC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152D6B4E" w14:textId="5C47DE75" w:rsidR="00CE7FC3" w:rsidRDefault="00CE7FC3" w:rsidP="002E3539">
      <w:pPr>
        <w:pStyle w:val="Heading2"/>
        <w:spacing w:line="244" w:lineRule="exact"/>
        <w:rPr>
          <w:color w:val="231F20"/>
        </w:rPr>
      </w:pPr>
      <w:r w:rsidRPr="007C0407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="007C0407">
        <w:rPr>
          <w:color w:val="231F20"/>
        </w:rPr>
        <w:t xml:space="preserve">Management </w:t>
      </w:r>
      <w:proofErr w:type="spellStart"/>
      <w:r w:rsidR="004519F5">
        <w:rPr>
          <w:color w:val="231F20"/>
        </w:rPr>
        <w:t>S</w:t>
      </w:r>
      <w:r w:rsidR="007C0407">
        <w:rPr>
          <w:color w:val="231F20"/>
        </w:rPr>
        <w:t>pecialisatio</w:t>
      </w:r>
      <w:r w:rsidR="00DD62A1">
        <w:rPr>
          <w:color w:val="231F20"/>
        </w:rPr>
        <w:t>n</w:t>
      </w:r>
      <w:proofErr w:type="spellEnd"/>
    </w:p>
    <w:p w14:paraId="5B893706" w14:textId="71F49B50" w:rsidR="00B62501" w:rsidRPr="000102ED" w:rsidRDefault="002E3539" w:rsidP="000102ED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2F7EB982" w14:textId="77777777" w:rsidR="00B62501" w:rsidRDefault="00B6250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5D4A84" w14:paraId="7998CB1B" w14:textId="77777777" w:rsidTr="0010218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888ACA2" w14:textId="2786AC36" w:rsidR="005D4A84" w:rsidRPr="00983B47" w:rsidRDefault="005D4A84" w:rsidP="005D4A84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7096D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E53AB01" w14:textId="77777777" w:rsidR="005D4A84" w:rsidRDefault="005D4A84" w:rsidP="005D4A8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6CF0442E" w14:textId="77777777" w:rsidR="005D4A84" w:rsidRPr="00AC288A" w:rsidRDefault="005D4A84" w:rsidP="005D4A8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BUSN5100 or Elective </w:t>
            </w:r>
          </w:p>
          <w:p w14:paraId="73C141F6" w14:textId="58749551" w:rsidR="005D4A84" w:rsidRPr="00EE78D6" w:rsidRDefault="005D4A84" w:rsidP="005D4A84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1"/>
                <w:szCs w:val="28"/>
              </w:rPr>
              <w:t>Applied Professional Business</w:t>
            </w:r>
            <w:r w:rsidRPr="00AC288A">
              <w:rPr>
                <w:spacing w:val="-31"/>
                <w:sz w:val="21"/>
                <w:szCs w:val="28"/>
              </w:rPr>
              <w:t xml:space="preserve"> </w:t>
            </w:r>
            <w:r w:rsidRPr="00AC288A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F4321C1" w14:textId="61406A70" w:rsidR="005D4A84" w:rsidRPr="00EE78D6" w:rsidRDefault="005D4A84" w:rsidP="005D4A84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 w:rsidR="00023BA8">
              <w:rPr>
                <w:b/>
                <w:sz w:val="20"/>
                <w:szCs w:val="20"/>
              </w:rPr>
              <w:t>anagement</w:t>
            </w:r>
            <w:r w:rsidRPr="00AC288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4519F5">
              <w:rPr>
                <w:b/>
                <w:sz w:val="20"/>
                <w:szCs w:val="20"/>
              </w:rPr>
              <w:t>Specialisation</w:t>
            </w:r>
            <w:proofErr w:type="spellEnd"/>
            <w:r w:rsidR="004519F5">
              <w:rPr>
                <w:b/>
                <w:sz w:val="20"/>
                <w:szCs w:val="20"/>
              </w:rPr>
              <w:t xml:space="preserve"> O</w:t>
            </w:r>
            <w:r w:rsidRPr="00AC288A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86F3A3B" w14:textId="77777777" w:rsidR="005D4A84" w:rsidRDefault="005D4A84" w:rsidP="005D4A84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</w:p>
          <w:p w14:paraId="2E19A980" w14:textId="77777777" w:rsidR="005D4A84" w:rsidRPr="00EE78D6" w:rsidRDefault="005D4A84" w:rsidP="005D4A84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  <w:p w14:paraId="3803ED13" w14:textId="78C06853" w:rsidR="005D4A84" w:rsidRPr="00EE78D6" w:rsidRDefault="005D4A84" w:rsidP="005D4A84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5DEA625" w14:textId="6DD54272" w:rsidR="005D4A84" w:rsidRPr="00EE78D6" w:rsidRDefault="005D4A84" w:rsidP="005D4A8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207EA7" w14:paraId="735D22ED" w14:textId="77777777" w:rsidTr="0010218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5B4B9C6" w14:textId="77777777" w:rsidR="00207EA7" w:rsidRPr="00983B47" w:rsidRDefault="00207EA7" w:rsidP="00207EA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3147E195" w14:textId="77777777" w:rsidR="00207EA7" w:rsidRDefault="00207EA7" w:rsidP="00207EA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E944C8D" w14:textId="77777777" w:rsidR="004519F5" w:rsidRPr="00AC288A" w:rsidRDefault="004519F5" w:rsidP="004519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MGMT5511</w:t>
            </w:r>
          </w:p>
          <w:p w14:paraId="5081C5C8" w14:textId="6A497F62" w:rsidR="00207EA7" w:rsidRPr="00EE78D6" w:rsidRDefault="004519F5" w:rsidP="004519F5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75D3774" w14:textId="77777777" w:rsidR="004519F5" w:rsidRPr="00AC288A" w:rsidRDefault="004519F5" w:rsidP="004519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MGMT5503</w:t>
            </w:r>
          </w:p>
          <w:p w14:paraId="57E925DF" w14:textId="3E252D64" w:rsidR="00207EA7" w:rsidRPr="00EE78D6" w:rsidRDefault="004519F5" w:rsidP="004519F5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Management Strategy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DF3333D" w14:textId="77777777" w:rsidR="004519F5" w:rsidRPr="00AC288A" w:rsidRDefault="004519F5" w:rsidP="004519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MGMT5508</w:t>
            </w:r>
          </w:p>
          <w:p w14:paraId="1C506867" w14:textId="460170FE" w:rsidR="00207EA7" w:rsidRPr="008B159E" w:rsidRDefault="004519F5" w:rsidP="004519F5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AC288A">
              <w:rPr>
                <w:sz w:val="20"/>
                <w:szCs w:val="20"/>
              </w:rPr>
              <w:t>Organisational</w:t>
            </w:r>
            <w:proofErr w:type="spellEnd"/>
            <w:r w:rsidRPr="00AC288A">
              <w:rPr>
                <w:sz w:val="20"/>
                <w:szCs w:val="20"/>
              </w:rPr>
              <w:t xml:space="preserve"> </w:t>
            </w:r>
            <w:proofErr w:type="spellStart"/>
            <w:r w:rsidRPr="00AC288A">
              <w:rPr>
                <w:sz w:val="20"/>
                <w:szCs w:val="20"/>
              </w:rPr>
              <w:t>Behaviour</w:t>
            </w:r>
            <w:proofErr w:type="spellEnd"/>
            <w:r w:rsidRPr="00AC288A">
              <w:rPr>
                <w:sz w:val="20"/>
                <w:szCs w:val="20"/>
              </w:rPr>
              <w:t xml:space="preserve"> and Leadership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2431A84" w14:textId="7E8CC6E0" w:rsidR="00207EA7" w:rsidRPr="008B159E" w:rsidRDefault="00207EA7" w:rsidP="00207EA7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B65E4A" w14:paraId="2F24BADB" w14:textId="77777777" w:rsidTr="0010218F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711CA4B" w14:textId="54843258" w:rsidR="00B65E4A" w:rsidRPr="00983B47" w:rsidRDefault="00961403" w:rsidP="00B65E4A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</w:t>
            </w:r>
            <w:r w:rsidR="00B65E4A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7096D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608A842C" w14:textId="77777777" w:rsidR="00B65E4A" w:rsidRDefault="00B65E4A" w:rsidP="00B65E4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79B295A" w14:textId="77777777" w:rsidR="00B65E4A" w:rsidRPr="00C26399" w:rsidRDefault="00B65E4A" w:rsidP="00B65E4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641214F7" w14:textId="668E2282" w:rsidR="00B65E4A" w:rsidRPr="00EE78D6" w:rsidRDefault="00B65E4A" w:rsidP="00B65E4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AD58645" w14:textId="7A166DDC" w:rsidR="00B65E4A" w:rsidRPr="00EE78D6" w:rsidRDefault="004519F5" w:rsidP="00B65E4A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 w:rsidR="00023BA8">
              <w:rPr>
                <w:b/>
                <w:sz w:val="20"/>
                <w:szCs w:val="20"/>
              </w:rPr>
              <w:t>anagement</w:t>
            </w:r>
            <w:r w:rsidRPr="00AC288A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AC288A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C30EB2B" w14:textId="77777777" w:rsidR="00B65E4A" w:rsidRDefault="00B65E4A" w:rsidP="00B65E4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BBACDF9" w14:textId="77777777" w:rsidR="00B65E4A" w:rsidRPr="00EE78D6" w:rsidRDefault="00B65E4A" w:rsidP="00B65E4A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  <w:p w14:paraId="3427D241" w14:textId="25D1C9A1" w:rsidR="00B65E4A" w:rsidRPr="00EE78D6" w:rsidRDefault="00B65E4A" w:rsidP="00B65E4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3A65557" w14:textId="275B2B86" w:rsidR="00B65E4A" w:rsidRPr="008B159E" w:rsidRDefault="004519F5" w:rsidP="00B65E4A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</w:tr>
    </w:tbl>
    <w:p w14:paraId="4C001257" w14:textId="77777777" w:rsidR="00B62501" w:rsidRDefault="00B6250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30FF44D3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310684D0" w14:textId="49D5C4AA" w:rsidR="00CC301D" w:rsidRPr="00CC301D" w:rsidRDefault="00CC301D" w:rsidP="00CC301D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4E7D1E76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E4E1A66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72E58082">
        <w:rPr>
          <w:b w:val="0"/>
          <w:bCs w:val="0"/>
          <w:sz w:val="18"/>
          <w:szCs w:val="18"/>
        </w:rPr>
        <w:t>Enrol</w:t>
      </w:r>
      <w:proofErr w:type="spellEnd"/>
      <w:r w:rsidRPr="72E58082">
        <w:rPr>
          <w:b w:val="0"/>
          <w:bCs w:val="0"/>
          <w:sz w:val="18"/>
          <w:szCs w:val="18"/>
        </w:rPr>
        <w:t xml:space="preserve"> on </w:t>
      </w:r>
      <w:hyperlink r:id="rId17">
        <w:r w:rsidRPr="72E58082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72E58082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72E58082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3955" w14:textId="77777777" w:rsidR="009966C3" w:rsidRDefault="009966C3">
      <w:r>
        <w:separator/>
      </w:r>
    </w:p>
  </w:endnote>
  <w:endnote w:type="continuationSeparator" w:id="0">
    <w:p w14:paraId="3A261169" w14:textId="77777777" w:rsidR="009966C3" w:rsidRDefault="009966C3">
      <w:r>
        <w:continuationSeparator/>
      </w:r>
    </w:p>
  </w:endnote>
  <w:endnote w:type="continuationNotice" w:id="1">
    <w:p w14:paraId="23D85295" w14:textId="77777777" w:rsidR="009966C3" w:rsidRDefault="009966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D44A" w14:textId="77777777" w:rsidR="009966C3" w:rsidRDefault="009966C3">
      <w:r>
        <w:separator/>
      </w:r>
    </w:p>
  </w:footnote>
  <w:footnote w:type="continuationSeparator" w:id="0">
    <w:p w14:paraId="05D9C60C" w14:textId="77777777" w:rsidR="009966C3" w:rsidRDefault="009966C3">
      <w:r>
        <w:continuationSeparator/>
      </w:r>
    </w:p>
  </w:footnote>
  <w:footnote w:type="continuationNotice" w:id="1">
    <w:p w14:paraId="31B4628D" w14:textId="77777777" w:rsidR="009966C3" w:rsidRDefault="009966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59BFF405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C7096D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59BFF405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C7096D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72A12C1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02ED"/>
    <w:rsid w:val="00011AA7"/>
    <w:rsid w:val="000131F4"/>
    <w:rsid w:val="00015500"/>
    <w:rsid w:val="00015A94"/>
    <w:rsid w:val="00016B06"/>
    <w:rsid w:val="000175D5"/>
    <w:rsid w:val="00023541"/>
    <w:rsid w:val="00023BA8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5D4F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5E2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2CD8"/>
    <w:rsid w:val="000D419E"/>
    <w:rsid w:val="000D4AAE"/>
    <w:rsid w:val="000D4B00"/>
    <w:rsid w:val="000D7C75"/>
    <w:rsid w:val="000E0825"/>
    <w:rsid w:val="000E1159"/>
    <w:rsid w:val="000E3A3E"/>
    <w:rsid w:val="000F0F5B"/>
    <w:rsid w:val="000F5B67"/>
    <w:rsid w:val="000F5E12"/>
    <w:rsid w:val="000F70FF"/>
    <w:rsid w:val="0010218F"/>
    <w:rsid w:val="00102C81"/>
    <w:rsid w:val="00106AA7"/>
    <w:rsid w:val="00106EAE"/>
    <w:rsid w:val="001100B5"/>
    <w:rsid w:val="00116E36"/>
    <w:rsid w:val="0012084E"/>
    <w:rsid w:val="00121066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6CE9"/>
    <w:rsid w:val="001D6092"/>
    <w:rsid w:val="001D69EB"/>
    <w:rsid w:val="001D7556"/>
    <w:rsid w:val="001D79FC"/>
    <w:rsid w:val="001F031C"/>
    <w:rsid w:val="001F5367"/>
    <w:rsid w:val="001F717F"/>
    <w:rsid w:val="002001A3"/>
    <w:rsid w:val="00201615"/>
    <w:rsid w:val="00204FBD"/>
    <w:rsid w:val="00207EA7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1A8E"/>
    <w:rsid w:val="003434A3"/>
    <w:rsid w:val="00344A6E"/>
    <w:rsid w:val="003457B6"/>
    <w:rsid w:val="00345EDD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75778"/>
    <w:rsid w:val="00386869"/>
    <w:rsid w:val="00390AAD"/>
    <w:rsid w:val="00395087"/>
    <w:rsid w:val="00397C17"/>
    <w:rsid w:val="00397F8A"/>
    <w:rsid w:val="003A5134"/>
    <w:rsid w:val="003A60ED"/>
    <w:rsid w:val="003B0B7E"/>
    <w:rsid w:val="003B3584"/>
    <w:rsid w:val="003B483E"/>
    <w:rsid w:val="003B6E08"/>
    <w:rsid w:val="003C2818"/>
    <w:rsid w:val="003C5075"/>
    <w:rsid w:val="003C5DEE"/>
    <w:rsid w:val="003D06F8"/>
    <w:rsid w:val="003D4FA0"/>
    <w:rsid w:val="003D6CFB"/>
    <w:rsid w:val="003E7829"/>
    <w:rsid w:val="003F3876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643"/>
    <w:rsid w:val="00437876"/>
    <w:rsid w:val="00437E41"/>
    <w:rsid w:val="00442AE3"/>
    <w:rsid w:val="00443F1D"/>
    <w:rsid w:val="004519F5"/>
    <w:rsid w:val="0045278B"/>
    <w:rsid w:val="00452F61"/>
    <w:rsid w:val="0045302D"/>
    <w:rsid w:val="00455D17"/>
    <w:rsid w:val="00456167"/>
    <w:rsid w:val="00462BD9"/>
    <w:rsid w:val="004650FD"/>
    <w:rsid w:val="00473B14"/>
    <w:rsid w:val="004750C9"/>
    <w:rsid w:val="00475B50"/>
    <w:rsid w:val="0047701D"/>
    <w:rsid w:val="0048079F"/>
    <w:rsid w:val="00480C4A"/>
    <w:rsid w:val="00490D72"/>
    <w:rsid w:val="00490D85"/>
    <w:rsid w:val="0049609D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489B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6104"/>
    <w:rsid w:val="005075D0"/>
    <w:rsid w:val="0051453C"/>
    <w:rsid w:val="00514A51"/>
    <w:rsid w:val="00515719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47C50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97584"/>
    <w:rsid w:val="005A0260"/>
    <w:rsid w:val="005A209A"/>
    <w:rsid w:val="005A40E6"/>
    <w:rsid w:val="005A60DA"/>
    <w:rsid w:val="005A7204"/>
    <w:rsid w:val="005B0BA7"/>
    <w:rsid w:val="005B385A"/>
    <w:rsid w:val="005B3EEF"/>
    <w:rsid w:val="005C0C69"/>
    <w:rsid w:val="005C3457"/>
    <w:rsid w:val="005C3F57"/>
    <w:rsid w:val="005C44A3"/>
    <w:rsid w:val="005C6840"/>
    <w:rsid w:val="005D207E"/>
    <w:rsid w:val="005D4A84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576DC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E5885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E81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2DA3"/>
    <w:rsid w:val="007A3732"/>
    <w:rsid w:val="007B25AF"/>
    <w:rsid w:val="007B2FD7"/>
    <w:rsid w:val="007B5800"/>
    <w:rsid w:val="007C0407"/>
    <w:rsid w:val="007C07AC"/>
    <w:rsid w:val="007C1D0B"/>
    <w:rsid w:val="007C2D1D"/>
    <w:rsid w:val="007C315F"/>
    <w:rsid w:val="007D3131"/>
    <w:rsid w:val="007D35F7"/>
    <w:rsid w:val="007D42FB"/>
    <w:rsid w:val="007D473D"/>
    <w:rsid w:val="007D7207"/>
    <w:rsid w:val="007E4A15"/>
    <w:rsid w:val="007F75C0"/>
    <w:rsid w:val="0080015C"/>
    <w:rsid w:val="00804277"/>
    <w:rsid w:val="008075DC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2CAA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1403"/>
    <w:rsid w:val="009627C8"/>
    <w:rsid w:val="00964A20"/>
    <w:rsid w:val="00966D20"/>
    <w:rsid w:val="00966ECC"/>
    <w:rsid w:val="009673F5"/>
    <w:rsid w:val="00971466"/>
    <w:rsid w:val="00971EEA"/>
    <w:rsid w:val="00974BAB"/>
    <w:rsid w:val="0097784B"/>
    <w:rsid w:val="00977DA8"/>
    <w:rsid w:val="00981A74"/>
    <w:rsid w:val="009837B1"/>
    <w:rsid w:val="00983B47"/>
    <w:rsid w:val="00983CD4"/>
    <w:rsid w:val="009855C6"/>
    <w:rsid w:val="0099110F"/>
    <w:rsid w:val="00993051"/>
    <w:rsid w:val="00995079"/>
    <w:rsid w:val="009966C3"/>
    <w:rsid w:val="009A1A25"/>
    <w:rsid w:val="009A2BA0"/>
    <w:rsid w:val="009A4247"/>
    <w:rsid w:val="009A6C1B"/>
    <w:rsid w:val="009B09D7"/>
    <w:rsid w:val="009B4715"/>
    <w:rsid w:val="009B744B"/>
    <w:rsid w:val="009C0DCC"/>
    <w:rsid w:val="009C2675"/>
    <w:rsid w:val="009C32B8"/>
    <w:rsid w:val="009C3F20"/>
    <w:rsid w:val="009C7E30"/>
    <w:rsid w:val="009D1394"/>
    <w:rsid w:val="009E115F"/>
    <w:rsid w:val="009E3AF0"/>
    <w:rsid w:val="009E7043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4F45"/>
    <w:rsid w:val="00A5551A"/>
    <w:rsid w:val="00A57AFD"/>
    <w:rsid w:val="00A57D44"/>
    <w:rsid w:val="00A62D93"/>
    <w:rsid w:val="00A647A2"/>
    <w:rsid w:val="00A66A6E"/>
    <w:rsid w:val="00A70E87"/>
    <w:rsid w:val="00A73D5E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2501"/>
    <w:rsid w:val="00B653B9"/>
    <w:rsid w:val="00B65E4A"/>
    <w:rsid w:val="00B67CCD"/>
    <w:rsid w:val="00B67D35"/>
    <w:rsid w:val="00B67F0D"/>
    <w:rsid w:val="00B708A9"/>
    <w:rsid w:val="00B801C8"/>
    <w:rsid w:val="00B8577E"/>
    <w:rsid w:val="00B93DC3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00D6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2A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1E72"/>
    <w:rsid w:val="00C63DB7"/>
    <w:rsid w:val="00C662F2"/>
    <w:rsid w:val="00C700CA"/>
    <w:rsid w:val="00C7096D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1D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E7FC3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4CFD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77BF6"/>
    <w:rsid w:val="00D77F1E"/>
    <w:rsid w:val="00D808EE"/>
    <w:rsid w:val="00D829A8"/>
    <w:rsid w:val="00D870D2"/>
    <w:rsid w:val="00D87DCB"/>
    <w:rsid w:val="00D90D0C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2A1"/>
    <w:rsid w:val="00DD681C"/>
    <w:rsid w:val="00DE130D"/>
    <w:rsid w:val="00DE5D09"/>
    <w:rsid w:val="00DE7A3C"/>
    <w:rsid w:val="00DF090F"/>
    <w:rsid w:val="00DF41F1"/>
    <w:rsid w:val="00DF5EB2"/>
    <w:rsid w:val="00DF75B0"/>
    <w:rsid w:val="00E04878"/>
    <w:rsid w:val="00E1062F"/>
    <w:rsid w:val="00E13C0F"/>
    <w:rsid w:val="00E14AE3"/>
    <w:rsid w:val="00E15EB4"/>
    <w:rsid w:val="00E17800"/>
    <w:rsid w:val="00E22826"/>
    <w:rsid w:val="00E22855"/>
    <w:rsid w:val="00E2484E"/>
    <w:rsid w:val="00E25EE0"/>
    <w:rsid w:val="00E25F80"/>
    <w:rsid w:val="00E3029F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0D8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00F0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2C7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72E58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FCF3EB-8459-4D68-BE99-0BB18DD0F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18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131</cp:revision>
  <cp:lastPrinted>2020-11-18T23:36:00Z</cp:lastPrinted>
  <dcterms:created xsi:type="dcterms:W3CDTF">2025-06-17T05:34:00Z</dcterms:created>
  <dcterms:modified xsi:type="dcterms:W3CDTF">2026-10-30T04:13:00Z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